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326;&#22799;&#20449;&#29992;&#25991;&#20214;&#27169;&#26495;\&#21326;&#22799;&#20449;&#29992;&#23383;&#22836;&#32440;&#27169;&#26495;-cn.dotx" TargetMode="External"/></Relationships>
</file>